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EFC5D" w14:textId="77777777" w:rsidR="00454415" w:rsidRPr="005679F2" w:rsidRDefault="00454415" w:rsidP="009E76DA">
      <w:pPr>
        <w:pStyle w:val="ac"/>
        <w:ind w:firstLine="0"/>
      </w:pPr>
      <w:r w:rsidRPr="005679F2">
        <w:t>И</w:t>
      </w:r>
      <w:r w:rsidR="00C77314" w:rsidRPr="005679F2">
        <w:t>ван</w:t>
      </w:r>
      <w:r w:rsidRPr="005679F2">
        <w:t xml:space="preserve"> И</w:t>
      </w:r>
      <w:r w:rsidR="00C77314" w:rsidRPr="005679F2">
        <w:t>ванович</w:t>
      </w:r>
      <w:r w:rsidRPr="005679F2">
        <w:t xml:space="preserve"> Иванов</w:t>
      </w:r>
    </w:p>
    <w:p w14:paraId="47445373" w14:textId="77777777" w:rsidR="008A3E11" w:rsidRDefault="00C77314" w:rsidP="009E76DA">
      <w:pPr>
        <w:ind w:firstLine="0"/>
      </w:pPr>
      <w:r>
        <w:t>Ученая степень, ученое звание, должность</w:t>
      </w:r>
      <w:r w:rsidR="008A3E11">
        <w:t>.</w:t>
      </w:r>
    </w:p>
    <w:p w14:paraId="2342508D" w14:textId="77777777" w:rsidR="00C77314" w:rsidRDefault="008A3E11" w:rsidP="009E76DA">
      <w:pPr>
        <w:ind w:firstLine="0"/>
      </w:pPr>
      <w:r>
        <w:t>Н</w:t>
      </w:r>
      <w:r w:rsidR="00C77314">
        <w:t>азвание организации</w:t>
      </w:r>
      <w:r w:rsidR="00F95A8E">
        <w:t>.</w:t>
      </w:r>
    </w:p>
    <w:p w14:paraId="4218E8AB" w14:textId="77777777" w:rsidR="00C77314" w:rsidRDefault="00C77314" w:rsidP="009E76DA">
      <w:pPr>
        <w:ind w:firstLine="0"/>
      </w:pPr>
      <w:r>
        <w:t>Юридический адрес организации (не подразделения).</w:t>
      </w:r>
    </w:p>
    <w:p w14:paraId="50A2D1D8" w14:textId="77777777" w:rsidR="00454415" w:rsidRDefault="00C77314" w:rsidP="009E76DA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</w:t>
      </w:r>
      <w:r w:rsidR="00F95A8E">
        <w:t>.</w:t>
      </w:r>
    </w:p>
    <w:p w14:paraId="115930A0" w14:textId="77777777" w:rsidR="00FF3F96" w:rsidRPr="00FF3F96" w:rsidRDefault="00FF3F96" w:rsidP="009E76DA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25AB25D8" w14:textId="77777777" w:rsidR="00FF3F96" w:rsidRPr="00191916" w:rsidRDefault="00FF3F96" w:rsidP="009E76DA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proofErr w:type="spellStart"/>
      <w:r>
        <w:rPr>
          <w:lang w:val="en-US"/>
        </w:rPr>
        <w:t>Author</w:t>
      </w:r>
      <w:r w:rsidRPr="00FF3F96">
        <w:rPr>
          <w:lang w:val="en-US"/>
        </w:rPr>
        <w:t>ID</w:t>
      </w:r>
      <w:proofErr w:type="spellEnd"/>
      <w:r w:rsidRPr="00FF3F96">
        <w:rPr>
          <w:lang w:val="en-US"/>
        </w:rPr>
        <w:t xml:space="preserve">: </w:t>
      </w:r>
      <w:r>
        <w:rPr>
          <w:lang w:val="en-US"/>
        </w:rPr>
        <w:t>***********</w:t>
      </w:r>
    </w:p>
    <w:p w14:paraId="31D7A064" w14:textId="77777777" w:rsidR="00DB7BF6" w:rsidRPr="00DB7BF6" w:rsidRDefault="00DB7BF6" w:rsidP="009E76DA">
      <w:pPr>
        <w:ind w:firstLine="0"/>
        <w:rPr>
          <w:lang w:val="en-US"/>
        </w:rPr>
      </w:pPr>
      <w:proofErr w:type="spellStart"/>
      <w:r>
        <w:rPr>
          <w:lang w:val="en-US"/>
        </w:rPr>
        <w:t>ResearcherID</w:t>
      </w:r>
      <w:proofErr w:type="spellEnd"/>
      <w:r>
        <w:rPr>
          <w:lang w:val="en-US"/>
        </w:rPr>
        <w:t>: *-****-****</w:t>
      </w:r>
    </w:p>
    <w:p w14:paraId="3830FCC3" w14:textId="77777777" w:rsidR="00FF3F96" w:rsidRPr="00FF3F96" w:rsidRDefault="00FF3F96" w:rsidP="009E76DA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4A5D95E9" w14:textId="77777777" w:rsidR="00FF3F96" w:rsidRPr="00FF3F96" w:rsidRDefault="00FF3F96" w:rsidP="009E76DA">
      <w:pPr>
        <w:ind w:firstLine="0"/>
        <w:rPr>
          <w:lang w:val="en-US"/>
        </w:rPr>
      </w:pPr>
    </w:p>
    <w:p w14:paraId="034CFA05" w14:textId="77777777" w:rsidR="00454415" w:rsidRPr="005679F2" w:rsidRDefault="00454415" w:rsidP="009E76DA">
      <w:pPr>
        <w:pStyle w:val="ac"/>
        <w:ind w:firstLine="0"/>
        <w:rPr>
          <w:lang w:val="en-US"/>
        </w:rPr>
      </w:pPr>
      <w:r w:rsidRPr="005679F2">
        <w:rPr>
          <w:lang w:val="en-US"/>
        </w:rPr>
        <w:t>I</w:t>
      </w:r>
      <w:r w:rsidR="00C77314" w:rsidRPr="005679F2">
        <w:rPr>
          <w:lang w:val="en-US"/>
        </w:rPr>
        <w:t>van</w:t>
      </w:r>
      <w:r w:rsidRPr="005679F2">
        <w:rPr>
          <w:lang w:val="en-US"/>
        </w:rPr>
        <w:t xml:space="preserve"> I</w:t>
      </w:r>
      <w:r w:rsidR="00793AC1"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3B203449" w14:textId="77777777" w:rsidR="008A3E11" w:rsidRPr="008A3E11" w:rsidRDefault="00C77314" w:rsidP="009E76DA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="008A3E11" w:rsidRPr="008A3E11">
        <w:rPr>
          <w:lang w:val="en-US"/>
        </w:rPr>
        <w:t>.</w:t>
      </w:r>
    </w:p>
    <w:p w14:paraId="5D829D47" w14:textId="77777777" w:rsidR="00C77314" w:rsidRPr="00F95A8E" w:rsidRDefault="008A3E11" w:rsidP="009E76DA">
      <w:pPr>
        <w:ind w:firstLine="0"/>
        <w:rPr>
          <w:lang w:val="en-US"/>
        </w:rPr>
      </w:pPr>
      <w:r>
        <w:rPr>
          <w:lang w:val="en-US"/>
        </w:rPr>
        <w:t>F</w:t>
      </w:r>
      <w:r w:rsidR="00C77314">
        <w:rPr>
          <w:lang w:val="en-US"/>
        </w:rPr>
        <w:t xml:space="preserve">ull </w:t>
      </w:r>
      <w:r w:rsidR="00C77314" w:rsidRPr="00C77314">
        <w:rPr>
          <w:lang w:val="en-US"/>
        </w:rPr>
        <w:t>name of organization</w:t>
      </w:r>
      <w:r w:rsidR="00F95A8E" w:rsidRPr="00F95A8E">
        <w:rPr>
          <w:lang w:val="en-US"/>
        </w:rPr>
        <w:t>.</w:t>
      </w:r>
    </w:p>
    <w:p w14:paraId="76D88594" w14:textId="77777777" w:rsidR="00C77314" w:rsidRPr="00C77314" w:rsidRDefault="00C77314" w:rsidP="009E76DA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</w:t>
      </w:r>
      <w:r w:rsidR="00FF3F96">
        <w:rPr>
          <w:lang w:val="en-US"/>
        </w:rPr>
        <w:t>48</w:t>
      </w:r>
      <w:r w:rsidR="00454415" w:rsidRPr="004E2056">
        <w:rPr>
          <w:lang w:val="en-US"/>
        </w:rPr>
        <w:t xml:space="preserve"> </w:t>
      </w:r>
      <w:proofErr w:type="spellStart"/>
      <w:r w:rsidR="00454415" w:rsidRPr="004E2056">
        <w:rPr>
          <w:lang w:val="en-US"/>
        </w:rPr>
        <w:t>Moika</w:t>
      </w:r>
      <w:proofErr w:type="spellEnd"/>
      <w:r w:rsidR="00454415" w:rsidRPr="004E2056">
        <w:rPr>
          <w:lang w:val="en-US"/>
        </w:rPr>
        <w:t xml:space="preserve"> </w:t>
      </w:r>
      <w:proofErr w:type="spellStart"/>
      <w:r w:rsidR="00454415" w:rsidRPr="004E2056">
        <w:rPr>
          <w:lang w:val="en-US"/>
        </w:rPr>
        <w:t>Emb</w:t>
      </w:r>
      <w:proofErr w:type="spellEnd"/>
      <w:r w:rsidR="00454415" w:rsidRPr="004E2056">
        <w:rPr>
          <w:lang w:val="en-US"/>
        </w:rPr>
        <w:t>., Sa</w:t>
      </w:r>
      <w:r w:rsidR="00FF3F96">
        <w:rPr>
          <w:lang w:val="en-US"/>
        </w:rPr>
        <w:t>int</w:t>
      </w:r>
      <w:r w:rsidR="00975980">
        <w:rPr>
          <w:lang w:val="en-US"/>
        </w:rPr>
        <w:t xml:space="preserve"> </w:t>
      </w:r>
      <w:r w:rsidR="00FF3F96">
        <w:rPr>
          <w:lang w:val="en-US"/>
        </w:rPr>
        <w:t>Petersburg</w:t>
      </w:r>
      <w:r>
        <w:rPr>
          <w:lang w:val="en-US"/>
        </w:rPr>
        <w:t xml:space="preserve"> 191186, Russia).</w:t>
      </w:r>
    </w:p>
    <w:p w14:paraId="6B898855" w14:textId="77777777" w:rsidR="00454415" w:rsidRPr="009E76DA" w:rsidRDefault="00C77314" w:rsidP="009E76DA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="00F95A8E" w:rsidRPr="00F95A8E">
        <w:rPr>
          <w:lang w:val="en-US"/>
        </w:rPr>
        <w:t>.</w:t>
      </w:r>
    </w:p>
    <w:p w14:paraId="1640119A" w14:textId="77777777" w:rsidR="009E76DA" w:rsidRPr="00C23C37" w:rsidRDefault="009E76DA" w:rsidP="009E76DA">
      <w:pPr>
        <w:ind w:firstLine="0"/>
        <w:rPr>
          <w:lang w:val="en-US"/>
        </w:rPr>
      </w:pPr>
    </w:p>
    <w:p w14:paraId="32F00A00" w14:textId="77777777" w:rsidR="009E76DA" w:rsidRPr="00C23C37" w:rsidRDefault="009E76DA" w:rsidP="009E76DA">
      <w:pPr>
        <w:ind w:firstLine="0"/>
        <w:rPr>
          <w:b/>
        </w:rPr>
      </w:pPr>
      <w:r w:rsidRPr="00C23C37">
        <w:rPr>
          <w:b/>
        </w:rPr>
        <w:t>Научная статья / Краткое сообщение</w:t>
      </w:r>
    </w:p>
    <w:p w14:paraId="3DBC7FA9" w14:textId="77777777" w:rsidR="00C07171" w:rsidRPr="00C23C37" w:rsidRDefault="00C07171" w:rsidP="009E76DA">
      <w:pPr>
        <w:ind w:firstLine="0"/>
        <w:rPr>
          <w:bCs/>
        </w:rPr>
      </w:pPr>
    </w:p>
    <w:p w14:paraId="037A5230" w14:textId="60469026" w:rsidR="00454415" w:rsidRDefault="00454415" w:rsidP="009E76DA">
      <w:pPr>
        <w:pStyle w:val="af"/>
        <w:ind w:firstLine="0"/>
      </w:pPr>
      <w:r w:rsidRPr="005679F2">
        <w:t>УДК</w:t>
      </w:r>
    </w:p>
    <w:p w14:paraId="0E14FCC4" w14:textId="297AC679" w:rsidR="00C3007E" w:rsidRPr="00C3007E" w:rsidRDefault="00C3007E" w:rsidP="00C3007E">
      <w:pPr>
        <w:pStyle w:val="af0"/>
        <w:ind w:firstLine="0"/>
        <w:jc w:val="both"/>
      </w:pPr>
      <w:r>
        <w:t>Специальность ВАК</w:t>
      </w:r>
    </w:p>
    <w:p w14:paraId="66D1A1B9" w14:textId="27BAD8FF" w:rsidR="00C3007E" w:rsidRPr="00C3007E" w:rsidRDefault="00C3007E" w:rsidP="00C3007E">
      <w:pPr>
        <w:pStyle w:val="af0"/>
        <w:jc w:val="both"/>
      </w:pPr>
    </w:p>
    <w:p w14:paraId="06AF9C1C" w14:textId="77777777" w:rsidR="00454415" w:rsidRPr="005679F2" w:rsidRDefault="00454415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1A049925" w14:textId="77777777" w:rsidR="001A6C93" w:rsidRPr="001D13A5" w:rsidRDefault="004E2056" w:rsidP="009E76DA">
      <w:pPr>
        <w:pStyle w:val="af0"/>
        <w:ind w:firstLine="0"/>
        <w:outlineLvl w:val="0"/>
      </w:pPr>
      <w:r w:rsidRPr="001D13A5">
        <w:t>Название статьи</w:t>
      </w:r>
    </w:p>
    <w:p w14:paraId="3D73D20B" w14:textId="77777777" w:rsidR="00837A3C" w:rsidRPr="00E93DFB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</w:p>
    <w:p w14:paraId="1F4DD347" w14:textId="5CEEE55A" w:rsidR="00191916" w:rsidRDefault="00191916" w:rsidP="009E76DA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>
        <w:rPr>
          <w:rFonts w:cs="Times New Roman"/>
          <w:bCs/>
          <w:iCs/>
          <w:szCs w:val="28"/>
        </w:rPr>
        <w:t>0–300 слов</w:t>
      </w:r>
      <w:r w:rsidR="009E76DA">
        <w:rPr>
          <w:rFonts w:cs="Times New Roman"/>
          <w:bCs/>
          <w:iCs/>
          <w:szCs w:val="28"/>
        </w:rPr>
        <w:t xml:space="preserve">; см. </w:t>
      </w:r>
      <w:hyperlink r:id="rId8" w:history="1">
        <w:r w:rsidR="009E76DA" w:rsidRPr="006452BE">
          <w:rPr>
            <w:rStyle w:val="aff"/>
            <w:rFonts w:cs="Times New Roman"/>
            <w:bCs/>
            <w:iCs/>
            <w:szCs w:val="28"/>
          </w:rPr>
          <w:t>рекомендации по подготовке аннотации</w:t>
        </w:r>
      </w:hyperlink>
      <w:bookmarkStart w:id="0" w:name="_GoBack"/>
      <w:bookmarkEnd w:id="0"/>
      <w:r>
        <w:rPr>
          <w:rFonts w:cs="Times New Roman"/>
          <w:bCs/>
          <w:iCs/>
          <w:szCs w:val="28"/>
        </w:rPr>
        <w:t>):</w:t>
      </w:r>
    </w:p>
    <w:p w14:paraId="07AF181F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Введение: описывается научная проблема, формулируется цель статьи.</w:t>
      </w:r>
    </w:p>
    <w:p w14:paraId="633D221E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Материалы и методы: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3B52D654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Результаты исследования: кратко описываются основные результаты, полученные автором (авторами) лично.</w:t>
      </w:r>
    </w:p>
    <w:p w14:paraId="73F530E6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Заключение: определяются перспективы применения результатов в научной и практической деятельности.</w:t>
      </w:r>
    </w:p>
    <w:p w14:paraId="2061E656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66CE319B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0F51E246" w14:textId="77777777" w:rsidR="001A6C93" w:rsidRDefault="001A6C93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53625E89" w14:textId="77777777" w:rsidR="009E76DA" w:rsidRPr="009E76DA" w:rsidRDefault="009E76DA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  <w:r w:rsidRPr="009E76DA">
        <w:rPr>
          <w:rFonts w:cs="Times New Roman"/>
          <w:b/>
          <w:bCs/>
          <w:szCs w:val="28"/>
          <w:lang w:val="en-US"/>
        </w:rPr>
        <w:t xml:space="preserve">Research article / Short communication </w:t>
      </w:r>
    </w:p>
    <w:p w14:paraId="7FD19611" w14:textId="77777777" w:rsidR="009E76DA" w:rsidRPr="00C23C37" w:rsidRDefault="009E76DA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</w:p>
    <w:p w14:paraId="26770463" w14:textId="77777777" w:rsidR="001A6C93" w:rsidRPr="00C3588B" w:rsidRDefault="00454415" w:rsidP="009E76DA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3EF00755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195618A7" w14:textId="77777777" w:rsidR="007F0A0B" w:rsidRDefault="007F0A0B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>
        <w:rPr>
          <w:rFonts w:eastAsia="MinionPro-Regular" w:cs="Times New Roman"/>
          <w:szCs w:val="28"/>
          <w:lang w:val="en-US"/>
        </w:rPr>
        <w:t>S</w:t>
      </w:r>
      <w:r w:rsidRPr="005A62BF">
        <w:rPr>
          <w:rFonts w:eastAsia="MinionPro-Regular" w:cs="Times New Roman"/>
          <w:szCs w:val="28"/>
          <w:lang w:val="en-US"/>
        </w:rPr>
        <w:t xml:space="preserve">tructured </w:t>
      </w:r>
      <w:r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50–300 words)</w:t>
      </w:r>
      <w:r w:rsidRPr="005A62BF">
        <w:rPr>
          <w:rFonts w:eastAsia="MinionPro-Regular" w:cs="Times New Roman"/>
          <w:szCs w:val="28"/>
          <w:lang w:val="en-US"/>
        </w:rPr>
        <w:t>:</w:t>
      </w:r>
    </w:p>
    <w:p w14:paraId="16FC912B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t>Introduction: describe the question that the article focuses on and set the goal of the article;</w:t>
      </w:r>
    </w:p>
    <w:p w14:paraId="7259D192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t xml:space="preserve">Materials and Methods: state research subject and outline research </w:t>
      </w:r>
      <w:proofErr w:type="spellStart"/>
      <w:r w:rsidRPr="005A62BF">
        <w:rPr>
          <w:rFonts w:eastAsia="MinionPro-Regular" w:cs="Times New Roman"/>
          <w:szCs w:val="28"/>
          <w:lang w:val="en-US"/>
        </w:rPr>
        <w:t>programme</w:t>
      </w:r>
      <w:proofErr w:type="spellEnd"/>
      <w:r w:rsidRPr="005A62BF">
        <w:rPr>
          <w:rFonts w:eastAsia="MinionPro-Regular" w:cs="Times New Roman"/>
          <w:szCs w:val="28"/>
          <w:lang w:val="en-US"/>
        </w:rPr>
        <w:t>;</w:t>
      </w:r>
    </w:p>
    <w:p w14:paraId="7AC9BBA8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lastRenderedPageBreak/>
        <w:t>Results: provide a brief description of the results obtained by the author(s) of the article;</w:t>
      </w:r>
    </w:p>
    <w:p w14:paraId="28311258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t>Conclusion: outline the potential for the use of the results in further research or their application in practice.</w:t>
      </w:r>
    </w:p>
    <w:p w14:paraId="7D998C9C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06B44A4A" w14:textId="77777777" w:rsidR="00837A3C" w:rsidRPr="001544DD" w:rsidRDefault="0056121D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1544DD">
        <w:rPr>
          <w:rStyle w:val="af4"/>
          <w:lang w:val="ru-RU"/>
        </w:rPr>
        <w:t>:</w:t>
      </w:r>
      <w:r w:rsidR="00837A3C" w:rsidRPr="001544DD">
        <w:rPr>
          <w:rFonts w:cs="Times New Roman"/>
          <w:b/>
          <w:bCs/>
          <w:i/>
          <w:iCs/>
          <w:szCs w:val="28"/>
        </w:rPr>
        <w:t xml:space="preserve"> </w:t>
      </w:r>
      <w:r w:rsidR="00837A3C" w:rsidRPr="001544DD">
        <w:rPr>
          <w:rFonts w:eastAsia="MinionPro-Regular" w:cs="Times New Roman"/>
          <w:szCs w:val="28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1544DD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1544DD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1544DD">
        <w:rPr>
          <w:rFonts w:eastAsia="MinionPro-Regular" w:cs="Times New Roman"/>
          <w:szCs w:val="28"/>
        </w:rPr>
        <w:t>.</w:t>
      </w:r>
    </w:p>
    <w:p w14:paraId="4D92B80C" w14:textId="77777777" w:rsidR="001A6C93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10AB82EC" w14:textId="77777777" w:rsidR="003E0539" w:rsidRPr="001544DD" w:rsidRDefault="003E0539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1ECA540E" w14:textId="77777777" w:rsidR="00C37779" w:rsidRPr="00A80776" w:rsidRDefault="00C37779" w:rsidP="00C37779">
      <w:pPr>
        <w:pStyle w:val="1"/>
      </w:pPr>
      <w:r>
        <w:t>Введение</w:t>
      </w:r>
    </w:p>
    <w:p w14:paraId="53075907" w14:textId="77777777" w:rsidR="00C37779" w:rsidRDefault="00C37779" w:rsidP="00C37779">
      <w:r w:rsidRPr="004E2056">
        <w:t>Текст статьи</w:t>
      </w:r>
      <w:r>
        <w:t xml:space="preserve"> (</w:t>
      </w:r>
      <w:r w:rsidRPr="0060382C">
        <w:t>формулируется необходимость разработки нового инструментария, цель и задачи исследования</w:t>
      </w:r>
      <w:r>
        <w:t>)</w:t>
      </w:r>
      <w:r w:rsidRPr="004E2056">
        <w:t>.</w:t>
      </w:r>
    </w:p>
    <w:p w14:paraId="5BEF475E" w14:textId="77777777" w:rsidR="009E76DA" w:rsidRDefault="009E76DA" w:rsidP="009E76DA">
      <w:r>
        <w:t>Текст статьи:</w:t>
      </w:r>
      <w:r w:rsidRPr="003E0539">
        <w:t xml:space="preserve"> </w:t>
      </w:r>
      <w:r>
        <w:t>«Т</w:t>
      </w:r>
      <w:r w:rsidRPr="00A126BC">
        <w:t>ек</w:t>
      </w:r>
      <w:r>
        <w:t>ст цитаты» (Автор 201</w:t>
      </w:r>
      <w:r w:rsidRPr="0056121D">
        <w:t>5</w:t>
      </w:r>
      <w:r>
        <w:rPr>
          <w:lang w:val="en-US"/>
        </w:rPr>
        <w:t>a</w:t>
      </w:r>
      <w:r>
        <w:t>, 25).</w:t>
      </w:r>
    </w:p>
    <w:p w14:paraId="0591DB96" w14:textId="77777777" w:rsidR="003E0539" w:rsidRDefault="003E0539" w:rsidP="00C37779"/>
    <w:p w14:paraId="47A1B553" w14:textId="77777777" w:rsidR="00C37779" w:rsidRDefault="009E76DA" w:rsidP="00C37779">
      <w:pPr>
        <w:pStyle w:val="1"/>
      </w:pPr>
      <w:r>
        <w:t>Материалы и методы</w:t>
      </w:r>
    </w:p>
    <w:p w14:paraId="21B614F6" w14:textId="77777777" w:rsidR="00C37779" w:rsidRDefault="00C37779" w:rsidP="00C37779">
      <w:r w:rsidRPr="004E2056">
        <w:t>Текст статьи</w:t>
      </w:r>
      <w:r w:rsidR="003E0539">
        <w:rPr>
          <w:rStyle w:val="a9"/>
          <w:rFonts w:eastAsia="MinionPro-Regular" w:cs="Times New Roman"/>
          <w:sz w:val="24"/>
          <w:szCs w:val="24"/>
        </w:rPr>
        <w:footnoteReference w:id="1"/>
      </w:r>
      <w:r>
        <w:t xml:space="preserve"> (в разделе </w:t>
      </w:r>
      <w:r w:rsidRPr="0060382C">
        <w:t>должно быть представлено описание нового инструментария, описание способов доказательства его репрезентативности, над</w:t>
      </w:r>
      <w:r w:rsidR="003E0539">
        <w:t>е</w:t>
      </w:r>
      <w:r w:rsidRPr="0060382C">
        <w:t xml:space="preserve">жности и </w:t>
      </w:r>
      <w:proofErr w:type="spellStart"/>
      <w:r w:rsidRPr="0060382C">
        <w:t>валидности</w:t>
      </w:r>
      <w:proofErr w:type="spellEnd"/>
      <w:r>
        <w:t>)</w:t>
      </w:r>
      <w:r w:rsidRPr="004E2056">
        <w:t>.</w:t>
      </w:r>
    </w:p>
    <w:p w14:paraId="614ED2BE" w14:textId="77777777" w:rsidR="003E0539" w:rsidRDefault="003E0539" w:rsidP="00C37779"/>
    <w:p w14:paraId="27F7B7C3" w14:textId="77777777" w:rsidR="00C37779" w:rsidRDefault="00C37779" w:rsidP="00C37779">
      <w:pPr>
        <w:pStyle w:val="1"/>
      </w:pPr>
      <w:r>
        <w:t xml:space="preserve">Результаты </w:t>
      </w:r>
    </w:p>
    <w:p w14:paraId="65518D87" w14:textId="77777777" w:rsidR="00C37779" w:rsidRDefault="00C37779" w:rsidP="00C37779">
      <w:r w:rsidRPr="004E2056">
        <w:t>Текст статьи</w:t>
      </w:r>
      <w:r>
        <w:t xml:space="preserve"> (</w:t>
      </w:r>
      <w:r w:rsidRPr="0060382C">
        <w:t>должны быть представлены результаты апробации инструментария</w:t>
      </w:r>
      <w:r>
        <w:t>)</w:t>
      </w:r>
      <w:r w:rsidRPr="004E2056">
        <w:t>.</w:t>
      </w:r>
    </w:p>
    <w:p w14:paraId="04AF5E25" w14:textId="77777777" w:rsidR="003E0539" w:rsidRPr="000A2999" w:rsidRDefault="003E0539" w:rsidP="003E0539">
      <w:pPr>
        <w:pStyle w:val="af7"/>
      </w:pPr>
      <w:r w:rsidRPr="000A2999">
        <w:t>[Таблица 1 должна быть здесь.]</w:t>
      </w:r>
    </w:p>
    <w:p w14:paraId="56BB6CB5" w14:textId="77777777" w:rsidR="003E0539" w:rsidRPr="00E93DFB" w:rsidRDefault="009E76DA" w:rsidP="003E0539">
      <w:pPr>
        <w:pStyle w:val="af7"/>
      </w:pPr>
      <w:r w:rsidDel="009E76DA">
        <w:t xml:space="preserve"> </w:t>
      </w:r>
      <w:r w:rsidR="003E0539" w:rsidRPr="00E93DFB">
        <w:t>[Рис. 1 должен быть здесь.]</w:t>
      </w:r>
    </w:p>
    <w:p w14:paraId="6F464F97" w14:textId="77777777" w:rsidR="003E0539" w:rsidRDefault="003E0539" w:rsidP="00C37779">
      <w:pPr>
        <w:pStyle w:val="1"/>
      </w:pPr>
    </w:p>
    <w:p w14:paraId="77684D03" w14:textId="77777777" w:rsidR="009E76DA" w:rsidRPr="00C23C37" w:rsidRDefault="009E76DA" w:rsidP="00C23C37">
      <w:r w:rsidRPr="00C23C37">
        <w:rPr>
          <w:b/>
        </w:rPr>
        <w:t>Обсуждение результатов</w:t>
      </w:r>
      <w:r w:rsidRPr="009E76DA">
        <w:t xml:space="preserve"> </w:t>
      </w:r>
      <w:r>
        <w:t>(</w:t>
      </w:r>
      <w:r w:rsidRPr="0060382C">
        <w:t xml:space="preserve">сопоставление </w:t>
      </w:r>
      <w:r>
        <w:t xml:space="preserve">характеристик </w:t>
      </w:r>
      <w:proofErr w:type="spellStart"/>
      <w:r>
        <w:t>инструемнта</w:t>
      </w:r>
      <w:proofErr w:type="spellEnd"/>
      <w:r>
        <w:t xml:space="preserve"> </w:t>
      </w:r>
      <w:r w:rsidRPr="0060382C">
        <w:t>с имеющимися аналогами</w:t>
      </w:r>
      <w:r>
        <w:t>).</w:t>
      </w:r>
    </w:p>
    <w:p w14:paraId="775F6159" w14:textId="77777777" w:rsidR="009E76DA" w:rsidRPr="009E76DA" w:rsidRDefault="009E76DA" w:rsidP="00C23C37"/>
    <w:p w14:paraId="21269DE0" w14:textId="77777777" w:rsidR="00C37779" w:rsidRDefault="00C37779" w:rsidP="00C37779">
      <w:pPr>
        <w:pStyle w:val="1"/>
      </w:pPr>
      <w:r>
        <w:t>Выводы</w:t>
      </w:r>
    </w:p>
    <w:p w14:paraId="61836EAB" w14:textId="77777777" w:rsidR="00C37779" w:rsidRDefault="00C37779" w:rsidP="00C37779">
      <w:r w:rsidRPr="004E2056">
        <w:t>Текст статьи</w:t>
      </w:r>
      <w:r w:rsidR="003E0539">
        <w:t>.</w:t>
      </w:r>
    </w:p>
    <w:p w14:paraId="0A397D3A" w14:textId="77777777" w:rsidR="003E0539" w:rsidRDefault="003E0539" w:rsidP="00C37779"/>
    <w:p w14:paraId="5A85CB26" w14:textId="77777777" w:rsidR="00C37779" w:rsidRDefault="00C37779" w:rsidP="00C37779">
      <w:pPr>
        <w:pStyle w:val="1"/>
      </w:pPr>
      <w:r>
        <w:t>Приложение</w:t>
      </w:r>
    </w:p>
    <w:p w14:paraId="59CF49AB" w14:textId="77777777" w:rsidR="00C37779" w:rsidRDefault="00C37779" w:rsidP="00C37779">
      <w:r>
        <w:t>Текст статьи (содержит полное описание инструментария)</w:t>
      </w:r>
      <w:r w:rsidRPr="004E2056">
        <w:t>.</w:t>
      </w:r>
    </w:p>
    <w:p w14:paraId="004A0F4C" w14:textId="77777777" w:rsidR="00C07171" w:rsidRDefault="00C07171" w:rsidP="00D16F3E"/>
    <w:p w14:paraId="343998D9" w14:textId="77777777" w:rsidR="007F0A0B" w:rsidRDefault="007F0A0B" w:rsidP="00D16F3E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9E76DA" w:rsidRPr="00273C89" w14:paraId="3331BD25" w14:textId="77777777" w:rsidTr="00DD24D9">
        <w:tc>
          <w:tcPr>
            <w:tcW w:w="4785" w:type="dxa"/>
          </w:tcPr>
          <w:p w14:paraId="20A98631" w14:textId="77777777" w:rsidR="009E76DA" w:rsidRPr="00273C89" w:rsidRDefault="00C23C37" w:rsidP="00DD24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9E76DA" w:rsidRPr="00273C89">
              <w:rPr>
                <w:b/>
                <w:sz w:val="24"/>
                <w:szCs w:val="24"/>
              </w:rPr>
              <w:t>онфликт</w:t>
            </w:r>
            <w:r w:rsidR="009E76DA"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="009E76DA"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228DC0FF" w14:textId="77777777" w:rsidR="009E76DA" w:rsidRPr="00C23C37" w:rsidRDefault="00C23C37" w:rsidP="00DD24D9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Conflict of interest</w:t>
            </w:r>
          </w:p>
        </w:tc>
      </w:tr>
      <w:tr w:rsidR="009E76DA" w:rsidRPr="006452BE" w14:paraId="7AAAC9AA" w14:textId="77777777" w:rsidTr="00DD24D9">
        <w:tc>
          <w:tcPr>
            <w:tcW w:w="4785" w:type="dxa"/>
          </w:tcPr>
          <w:p w14:paraId="16320B5C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Если конфликт интересов существует и может влиять на изложение результатов, необходимо сообщить о нем в этом разделе.</w:t>
            </w:r>
            <w:r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Рекомендуем</w:t>
            </w:r>
            <w:r>
              <w:rPr>
                <w:sz w:val="24"/>
                <w:szCs w:val="24"/>
              </w:rPr>
              <w:t>ые</w:t>
            </w:r>
            <w:r w:rsidRPr="00273C89">
              <w:rPr>
                <w:sz w:val="24"/>
                <w:szCs w:val="24"/>
              </w:rPr>
              <w:t xml:space="preserve"> формулировк</w:t>
            </w:r>
            <w:r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</w:t>
            </w:r>
            <w:proofErr w:type="spellStart"/>
            <w:r w:rsidRPr="00273C89">
              <w:rPr>
                <w:sz w:val="24"/>
                <w:szCs w:val="24"/>
              </w:rPr>
              <w:t>заявля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>
              <w:rPr>
                <w:sz w:val="24"/>
                <w:szCs w:val="24"/>
              </w:rPr>
              <w:t>; «… (автор) является руководителем …»; «</w:t>
            </w:r>
            <w:proofErr w:type="gramStart"/>
            <w:r>
              <w:rPr>
                <w:sz w:val="24"/>
                <w:szCs w:val="24"/>
              </w:rPr>
              <w:t>При  написании</w:t>
            </w:r>
            <w:proofErr w:type="gramEnd"/>
            <w:r>
              <w:rPr>
                <w:sz w:val="24"/>
                <w:szCs w:val="24"/>
              </w:rPr>
              <w:t xml:space="preserve"> статьи использованные материалы, полученные в исследовании, </w:t>
            </w:r>
            <w:r>
              <w:rPr>
                <w:sz w:val="24"/>
                <w:szCs w:val="24"/>
              </w:rPr>
              <w:lastRenderedPageBreak/>
              <w:t>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18EA96E0" w14:textId="6E7C73A6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lastRenderedPageBreak/>
              <w:t>(</w:t>
            </w:r>
            <w:r w:rsidR="00DB5DEF">
              <w:rPr>
                <w:sz w:val="24"/>
                <w:szCs w:val="24"/>
                <w:lang w:val="en-US"/>
              </w:rPr>
              <w:t>This section is obligatory</w:t>
            </w:r>
            <w:r w:rsidRPr="00273C89">
              <w:rPr>
                <w:sz w:val="24"/>
                <w:szCs w:val="24"/>
                <w:lang w:val="en-US"/>
              </w:rPr>
              <w:t>.</w:t>
            </w:r>
            <w:r w:rsidR="00DB5DEF">
              <w:rPr>
                <w:sz w:val="24"/>
                <w:szCs w:val="24"/>
                <w:lang w:val="en-US"/>
              </w:rPr>
              <w:t xml:space="preserve"> I</w:t>
            </w:r>
            <w:r w:rsidR="00DB5DEF"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 w:rsidR="00DB5DEF">
              <w:rPr>
                <w:sz w:val="24"/>
                <w:szCs w:val="24"/>
                <w:lang w:val="en-US"/>
              </w:rPr>
              <w:t xml:space="preserve"> </w:t>
            </w:r>
            <w:r w:rsidR="00F35798">
              <w:rPr>
                <w:sz w:val="24"/>
                <w:szCs w:val="24"/>
                <w:lang w:val="en-US"/>
              </w:rPr>
              <w:t>Recommended language</w:t>
            </w:r>
            <w:r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 w:rsidR="00DB5DEF">
              <w:rPr>
                <w:sz w:val="24"/>
                <w:szCs w:val="24"/>
                <w:lang w:val="en-US"/>
              </w:rPr>
              <w:t>; “… (</w:t>
            </w:r>
            <w:r w:rsidR="004E2FA3"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 w:rsidR="00DB5DEF">
              <w:rPr>
                <w:sz w:val="24"/>
                <w:szCs w:val="24"/>
                <w:lang w:val="en-US"/>
              </w:rPr>
              <w:t>) is a supervisor of … ”; “The data reported in this article were obtained in a study funded by …”</w:t>
            </w:r>
            <w:r w:rsidR="004A2151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05078B1A" w14:textId="77777777" w:rsidR="009E76DA" w:rsidRPr="00273C89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9E76DA" w:rsidRPr="00273C89" w14:paraId="7BD61124" w14:textId="77777777" w:rsidTr="00DD24D9">
        <w:tc>
          <w:tcPr>
            <w:tcW w:w="4785" w:type="dxa"/>
          </w:tcPr>
          <w:p w14:paraId="0D70202B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218EBC2F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9E76DA" w:rsidRPr="006452BE" w14:paraId="6A11E9F0" w14:textId="77777777" w:rsidTr="00DD24D9">
        <w:tc>
          <w:tcPr>
            <w:tcW w:w="4785" w:type="dxa"/>
          </w:tcPr>
          <w:p w14:paraId="5E5C8983" w14:textId="77777777" w:rsidR="009E76DA" w:rsidRPr="003E34AF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>
              <w:rPr>
                <w:sz w:val="24"/>
                <w:szCs w:val="24"/>
              </w:rPr>
              <w:t xml:space="preserve"> Рекомендуемые формулировки: </w:t>
            </w:r>
            <w:r w:rsidRPr="00B615DC">
              <w:rPr>
                <w:sz w:val="24"/>
                <w:szCs w:val="24"/>
              </w:rPr>
              <w:t>«</w:t>
            </w:r>
            <w:r w:rsidRPr="00DD24D9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Pr="00DD24D9">
              <w:rPr>
                <w:iCs/>
                <w:sz w:val="24"/>
                <w:szCs w:val="24"/>
              </w:rPr>
              <w:t>, протокол № … от …</w:t>
            </w:r>
            <w:r w:rsidRPr="00B615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или «</w:t>
            </w:r>
            <w:r w:rsidRPr="00386F1B">
              <w:rPr>
                <w:sz w:val="24"/>
                <w:szCs w:val="24"/>
              </w:rPr>
              <w:t>Автор</w:t>
            </w:r>
            <w:r>
              <w:rPr>
                <w:sz w:val="24"/>
                <w:szCs w:val="24"/>
              </w:rPr>
              <w:t>(</w:t>
            </w:r>
            <w:r w:rsidRPr="00386F1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 xml:space="preserve"> </w:t>
            </w:r>
            <w:proofErr w:type="spellStart"/>
            <w:r w:rsidRPr="00386F1B">
              <w:rPr>
                <w:sz w:val="24"/>
                <w:szCs w:val="24"/>
              </w:rPr>
              <w:t>сообща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(</w:t>
            </w:r>
            <w:r w:rsidRPr="00386F1B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>
              <w:rPr>
                <w:sz w:val="24"/>
                <w:szCs w:val="24"/>
              </w:rPr>
              <w:t>»</w:t>
            </w:r>
            <w:r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F14551D" w14:textId="337E2543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</w:t>
            </w:r>
            <w:r w:rsidRPr="00DD24D9">
              <w:rPr>
                <w:sz w:val="24"/>
                <w:szCs w:val="24"/>
                <w:lang w:val="en-US"/>
              </w:rPr>
              <w:t xml:space="preserve"> </w:t>
            </w:r>
            <w:r w:rsidR="0076135E">
              <w:rPr>
                <w:sz w:val="24"/>
                <w:szCs w:val="24"/>
                <w:lang w:val="en-US"/>
              </w:rPr>
              <w:t>Recommended</w:t>
            </w:r>
            <w:r w:rsidR="004E2FA3">
              <w:rPr>
                <w:sz w:val="24"/>
                <w:szCs w:val="24"/>
                <w:lang w:val="en-US"/>
              </w:rPr>
              <w:t xml:space="preserve"> </w:t>
            </w:r>
            <w:r w:rsidR="0076135E">
              <w:rPr>
                <w:sz w:val="24"/>
                <w:szCs w:val="24"/>
                <w:lang w:val="en-US"/>
              </w:rPr>
              <w:t>language</w:t>
            </w:r>
            <w:r w:rsidRPr="00273C89">
              <w:rPr>
                <w:sz w:val="24"/>
                <w:szCs w:val="24"/>
                <w:lang w:val="en-US"/>
              </w:rPr>
              <w:t xml:space="preserve">: </w:t>
            </w:r>
            <w:r w:rsidR="004E2FA3">
              <w:rPr>
                <w:sz w:val="24"/>
                <w:szCs w:val="24"/>
                <w:lang w:val="en-US"/>
              </w:rPr>
              <w:t xml:space="preserve">“The research </w:t>
            </w:r>
            <w:proofErr w:type="spellStart"/>
            <w:r w:rsidR="004E2FA3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="004E2FA3">
              <w:rPr>
                <w:sz w:val="24"/>
                <w:szCs w:val="24"/>
                <w:lang w:val="en-US"/>
              </w:rPr>
              <w:t xml:space="preserve"> and its protocol were approved by the Ethics Committee (</w:t>
            </w:r>
            <w:r w:rsidR="004E2FA3"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 w:rsidR="004E2FA3">
              <w:rPr>
                <w:sz w:val="24"/>
                <w:szCs w:val="24"/>
                <w:lang w:val="en-US"/>
              </w:rPr>
              <w:t xml:space="preserve">), Decision No … </w:t>
            </w:r>
            <w:r w:rsidR="0076135E">
              <w:rPr>
                <w:sz w:val="24"/>
                <w:szCs w:val="24"/>
                <w:lang w:val="en-US"/>
              </w:rPr>
              <w:t>dated</w:t>
            </w:r>
            <w:r w:rsidR="004E2FA3">
              <w:rPr>
                <w:sz w:val="24"/>
                <w:szCs w:val="24"/>
                <w:lang w:val="en-US"/>
              </w:rPr>
              <w:t xml:space="preserve">…”; </w:t>
            </w:r>
            <w:r w:rsidRPr="00273C89">
              <w:rPr>
                <w:sz w:val="24"/>
                <w:szCs w:val="24"/>
                <w:lang w:val="en-US"/>
              </w:rPr>
              <w:t>“</w:t>
            </w:r>
            <w:r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 w:rsidR="004A2151">
              <w:rPr>
                <w:sz w:val="24"/>
                <w:szCs w:val="24"/>
                <w:lang w:val="en-US"/>
              </w:rPr>
              <w:t>/or</w:t>
            </w:r>
            <w:r w:rsidRPr="00386F1B">
              <w:rPr>
                <w:sz w:val="24"/>
                <w:szCs w:val="24"/>
                <w:lang w:val="en-US"/>
              </w:rPr>
              <w:t xml:space="preserve"> animal</w:t>
            </w:r>
            <w:r w:rsidR="004A2151">
              <w:rPr>
                <w:sz w:val="24"/>
                <w:szCs w:val="24"/>
                <w:lang w:val="en-US"/>
              </w:rPr>
              <w:t xml:space="preserve"> subjects</w:t>
            </w:r>
            <w:r w:rsidRPr="00386F1B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4C488310" w14:textId="77777777" w:rsidR="009E76DA" w:rsidRPr="003E34AF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9E76DA" w:rsidRPr="00273C89" w14:paraId="49708505" w14:textId="77777777" w:rsidTr="00DD24D9">
        <w:tc>
          <w:tcPr>
            <w:tcW w:w="4785" w:type="dxa"/>
          </w:tcPr>
          <w:p w14:paraId="14D8E5B7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5FF15C58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9E76DA" w:rsidRPr="006452BE" w14:paraId="0C89D9CF" w14:textId="77777777" w:rsidTr="00DD24D9">
        <w:tc>
          <w:tcPr>
            <w:tcW w:w="4785" w:type="dxa"/>
          </w:tcPr>
          <w:p w14:paraId="7CABDD9D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>
              <w:rPr>
                <w:sz w:val="24"/>
                <w:szCs w:val="24"/>
              </w:rPr>
              <w:t xml:space="preserve"> Рекомендуем использовать формулировки </w:t>
            </w:r>
            <w:proofErr w:type="spellStart"/>
            <w:r>
              <w:rPr>
                <w:sz w:val="24"/>
                <w:szCs w:val="24"/>
                <w:lang w:val="en-US"/>
              </w:rPr>
              <w:t>CRediT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861D734" w14:textId="10A173F3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 w:rsidR="0076135E">
              <w:rPr>
                <w:sz w:val="24"/>
                <w:szCs w:val="24"/>
                <w:lang w:val="en-US"/>
              </w:rPr>
              <w:t>Where possible,</w:t>
            </w:r>
            <w:r w:rsidR="0076135E" w:rsidRPr="00386F1B">
              <w:rPr>
                <w:sz w:val="24"/>
                <w:szCs w:val="24"/>
                <w:lang w:val="en-US"/>
              </w:rPr>
              <w:t xml:space="preserve"> </w:t>
            </w:r>
            <w:r w:rsidR="0076135E" w:rsidRPr="00273C89">
              <w:rPr>
                <w:sz w:val="24"/>
                <w:szCs w:val="24"/>
                <w:lang w:val="en-US"/>
              </w:rPr>
              <w:t>specify</w:t>
            </w:r>
            <w:r w:rsidR="0076135E" w:rsidRPr="00386F1B">
              <w:rPr>
                <w:sz w:val="24"/>
                <w:szCs w:val="24"/>
                <w:lang w:val="en-US"/>
              </w:rPr>
              <w:t xml:space="preserve"> </w:t>
            </w:r>
            <w:r w:rsidR="0076135E" w:rsidRPr="00273C89">
              <w:rPr>
                <w:sz w:val="24"/>
                <w:szCs w:val="24"/>
                <w:lang w:val="en-US"/>
              </w:rPr>
              <w:t>how</w:t>
            </w:r>
            <w:r w:rsidR="0076135E" w:rsidRPr="00386F1B">
              <w:rPr>
                <w:sz w:val="24"/>
                <w:szCs w:val="24"/>
                <w:lang w:val="en-US"/>
              </w:rPr>
              <w:t xml:space="preserve"> </w:t>
            </w:r>
            <w:r w:rsidR="0076135E"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="0076135E" w:rsidRPr="00AC679A">
              <w:rPr>
                <w:sz w:val="24"/>
                <w:szCs w:val="24"/>
                <w:lang w:val="en-US"/>
              </w:rPr>
              <w:t xml:space="preserve">. </w:t>
            </w:r>
            <w:r w:rsidR="0076135E">
              <w:rPr>
                <w:sz w:val="24"/>
                <w:szCs w:val="24"/>
                <w:lang w:val="en-US"/>
              </w:rPr>
              <w:t xml:space="preserve">The authors are advised to use terms </w:t>
            </w:r>
            <w:r w:rsidR="00E46B20">
              <w:rPr>
                <w:sz w:val="24"/>
                <w:szCs w:val="24"/>
                <w:lang w:val="en-US"/>
              </w:rPr>
              <w:t>and definitions developed</w:t>
            </w:r>
            <w:r w:rsidR="0076135E">
              <w:rPr>
                <w:sz w:val="24"/>
                <w:szCs w:val="24"/>
                <w:lang w:val="en-US"/>
              </w:rPr>
              <w:t xml:space="preserve"> by </w:t>
            </w:r>
            <w:proofErr w:type="spellStart"/>
            <w:r w:rsidR="0076135E" w:rsidRPr="00B41FE0">
              <w:rPr>
                <w:sz w:val="24"/>
                <w:szCs w:val="24"/>
                <w:lang w:val="en-US"/>
              </w:rPr>
              <w:t>CRediT</w:t>
            </w:r>
            <w:proofErr w:type="spellEnd"/>
            <w:r w:rsidR="00E46A46">
              <w:rPr>
                <w:sz w:val="24"/>
                <w:szCs w:val="24"/>
                <w:lang w:val="en-US"/>
              </w:rPr>
              <w:t>.</w:t>
            </w:r>
            <w:r w:rsidR="0076135E"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1F758D9A" w14:textId="77777777" w:rsidR="009E76DA" w:rsidRPr="0083684C" w:rsidRDefault="009E76DA" w:rsidP="009E76DA">
      <w:pPr>
        <w:ind w:firstLine="0"/>
        <w:rPr>
          <w:sz w:val="24"/>
          <w:szCs w:val="24"/>
          <w:lang w:val="en-US"/>
        </w:rPr>
        <w:sectPr w:rsidR="009E76DA" w:rsidRPr="0083684C" w:rsidSect="0047740A">
          <w:footerReference w:type="default" r:id="rId9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7BC617A5" w14:textId="77777777" w:rsidR="009E76DA" w:rsidRDefault="009E76DA" w:rsidP="009E76DA">
      <w:pPr>
        <w:ind w:firstLine="0"/>
        <w:rPr>
          <w:lang w:val="en-US"/>
        </w:rPr>
      </w:pPr>
    </w:p>
    <w:p w14:paraId="798618D0" w14:textId="77777777" w:rsidR="009E76DA" w:rsidRPr="00DD24D9" w:rsidRDefault="009E76DA" w:rsidP="009E76DA">
      <w:pPr>
        <w:ind w:firstLine="0"/>
        <w:jc w:val="center"/>
        <w:rPr>
          <w:b/>
        </w:rPr>
      </w:pPr>
      <w:r w:rsidRPr="00DD24D9">
        <w:rPr>
          <w:b/>
          <w:sz w:val="24"/>
          <w:szCs w:val="24"/>
        </w:rPr>
        <w:t>Заявление о доступности данных</w:t>
      </w:r>
    </w:p>
    <w:p w14:paraId="2872D7C7" w14:textId="77777777" w:rsidR="009E76DA" w:rsidRPr="0083684C" w:rsidRDefault="009E76DA" w:rsidP="009E76DA">
      <w:pPr>
        <w:ind w:firstLine="0"/>
        <w:rPr>
          <w:lang w:val="en-US"/>
        </w:rPr>
      </w:pPr>
      <w:r w:rsidRPr="00DD24D9">
        <w:rPr>
          <w:sz w:val="24"/>
          <w:szCs w:val="24"/>
        </w:rPr>
        <w:t xml:space="preserve">(Раздел обязателен для статей, включающих описание первичных или вторичных 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</w:t>
      </w:r>
      <w:proofErr w:type="gramStart"/>
      <w:r w:rsidRPr="00DD24D9">
        <w:rPr>
          <w:sz w:val="24"/>
          <w:szCs w:val="24"/>
        </w:rPr>
        <w:t>ними .</w:t>
      </w:r>
      <w:proofErr w:type="gramEnd"/>
      <w:r w:rsidRPr="00DD24D9">
        <w:rPr>
          <w:sz w:val="24"/>
          <w:szCs w:val="24"/>
        </w:rPr>
        <w:t xml:space="preserve">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или «Данные находятся в открытом доступе. </w:t>
      </w:r>
      <w:r w:rsidRPr="0083684C">
        <w:rPr>
          <w:sz w:val="24"/>
          <w:szCs w:val="24"/>
          <w:lang w:val="en-US"/>
        </w:rPr>
        <w:t>URL: …».)</w:t>
      </w:r>
    </w:p>
    <w:p w14:paraId="58CCBCA4" w14:textId="77777777" w:rsidR="009E76DA" w:rsidRPr="0083684C" w:rsidRDefault="009E76DA" w:rsidP="009E76DA">
      <w:pPr>
        <w:ind w:firstLine="0"/>
        <w:jc w:val="center"/>
        <w:rPr>
          <w:b/>
          <w:sz w:val="24"/>
          <w:szCs w:val="24"/>
          <w:lang w:val="en-US"/>
        </w:rPr>
      </w:pPr>
    </w:p>
    <w:p w14:paraId="416DC721" w14:textId="77777777" w:rsidR="009E76DA" w:rsidRPr="0083684C" w:rsidRDefault="009E76DA" w:rsidP="009E76DA">
      <w:pPr>
        <w:ind w:firstLine="0"/>
        <w:jc w:val="center"/>
        <w:rPr>
          <w:b/>
          <w:sz w:val="24"/>
          <w:szCs w:val="24"/>
          <w:lang w:val="en-US"/>
        </w:rPr>
      </w:pPr>
      <w:r w:rsidRPr="0083684C">
        <w:rPr>
          <w:b/>
          <w:sz w:val="24"/>
          <w:szCs w:val="24"/>
          <w:lang w:val="en-US"/>
        </w:rPr>
        <w:t>Data Availability Statement</w:t>
      </w:r>
    </w:p>
    <w:p w14:paraId="1D25E0A3" w14:textId="6B9B0997" w:rsidR="0076135E" w:rsidRPr="0083684C" w:rsidRDefault="0076135E" w:rsidP="0076135E">
      <w:pPr>
        <w:ind w:firstLine="0"/>
        <w:rPr>
          <w:sz w:val="24"/>
          <w:szCs w:val="24"/>
          <w:lang w:val="en-US"/>
        </w:rPr>
      </w:pPr>
      <w:r w:rsidRPr="0083684C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This section is obligatory for articles describing primary or secondary empirical data</w:t>
      </w:r>
      <w:r w:rsidRPr="0083684C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Specify where the reported data are available and how the readers can access them. Recommended language: “The access to the reported data cannot be provided for ethical / legal / commercial reasons”; “The data are available upon request submitted to the </w:t>
      </w:r>
      <w:r>
        <w:rPr>
          <w:sz w:val="24"/>
          <w:szCs w:val="24"/>
          <w:lang w:val="en-US"/>
        </w:rPr>
        <w:lastRenderedPageBreak/>
        <w:t xml:space="preserve">corresponding author”; “The data are open-access and available at </w:t>
      </w:r>
      <w:r w:rsidRPr="0083684C">
        <w:rPr>
          <w:sz w:val="24"/>
          <w:szCs w:val="24"/>
          <w:lang w:val="en-US"/>
        </w:rPr>
        <w:t>URL: …</w:t>
      </w:r>
      <w:r>
        <w:rPr>
          <w:sz w:val="24"/>
          <w:szCs w:val="24"/>
          <w:lang w:val="en-US"/>
        </w:rPr>
        <w:t>”</w:t>
      </w:r>
      <w:r w:rsidR="00E46A46">
        <w:rPr>
          <w:sz w:val="24"/>
          <w:szCs w:val="24"/>
          <w:lang w:val="en-US"/>
        </w:rPr>
        <w:t>)</w:t>
      </w:r>
      <w:commentRangeStart w:id="1"/>
      <w:commentRangeEnd w:id="1"/>
    </w:p>
    <w:p w14:paraId="7909D2E0" w14:textId="77777777" w:rsidR="009E76DA" w:rsidRPr="0083684C" w:rsidRDefault="009E76DA" w:rsidP="009E76DA">
      <w:pPr>
        <w:rPr>
          <w:sz w:val="24"/>
          <w:szCs w:val="24"/>
          <w:lang w:val="en-US"/>
        </w:rPr>
        <w:sectPr w:rsidR="009E76DA" w:rsidRPr="0083684C" w:rsidSect="00DD24D9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08EBC7CD" w14:textId="77777777" w:rsidR="009E76DA" w:rsidRPr="0083684C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9E76DA" w:rsidRPr="00273C89" w14:paraId="38E3D9DA" w14:textId="77777777" w:rsidTr="00DD24D9">
        <w:tc>
          <w:tcPr>
            <w:tcW w:w="4785" w:type="dxa"/>
          </w:tcPr>
          <w:p w14:paraId="585CB0A7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76F1E4CF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9E76DA" w:rsidRPr="006452BE" w14:paraId="7A6E3DB7" w14:textId="77777777" w:rsidTr="00DD24D9">
        <w:tc>
          <w:tcPr>
            <w:tcW w:w="4785" w:type="dxa"/>
          </w:tcPr>
          <w:p w14:paraId="18295564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04BDA4F7" w14:textId="77777777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72429934" w14:textId="77777777" w:rsidR="009E76DA" w:rsidRPr="00273C89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9E76DA" w:rsidRPr="00273C89" w14:paraId="213A4D47" w14:textId="77777777" w:rsidTr="00DD24D9">
        <w:tc>
          <w:tcPr>
            <w:tcW w:w="4785" w:type="dxa"/>
          </w:tcPr>
          <w:p w14:paraId="7FFC4650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0C2276F5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9E76DA" w:rsidRPr="006452BE" w14:paraId="5965CAFA" w14:textId="77777777" w:rsidTr="00DD24D9">
        <w:tc>
          <w:tcPr>
            <w:tcW w:w="4785" w:type="dxa"/>
          </w:tcPr>
          <w:p w14:paraId="54B36014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0079BD74" w14:textId="77777777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3128CFBC" w14:textId="77777777" w:rsidR="009E76DA" w:rsidRPr="005A62BF" w:rsidRDefault="009E76DA" w:rsidP="009E76DA">
      <w:pPr>
        <w:rPr>
          <w:lang w:val="en-US"/>
        </w:rPr>
      </w:pPr>
    </w:p>
    <w:p w14:paraId="05B6285B" w14:textId="77777777" w:rsidR="009E76DA" w:rsidRPr="005A62BF" w:rsidRDefault="009E76DA" w:rsidP="009E76DA">
      <w:pPr>
        <w:rPr>
          <w:lang w:val="en-US"/>
        </w:rPr>
      </w:pPr>
    </w:p>
    <w:p w14:paraId="3836E25B" w14:textId="77777777" w:rsidR="009E76DA" w:rsidRPr="00D33A05" w:rsidRDefault="009E76DA" w:rsidP="009E76DA">
      <w:pPr>
        <w:pStyle w:val="afd"/>
        <w:outlineLvl w:val="0"/>
      </w:pPr>
      <w:r w:rsidRPr="003E3804">
        <w:t>Литература</w:t>
      </w:r>
    </w:p>
    <w:p w14:paraId="2C9698D9" w14:textId="249D6064" w:rsidR="009E76DA" w:rsidRPr="008F48F0" w:rsidRDefault="009E76DA" w:rsidP="009E76DA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Pr="00DD24D9">
        <w:t xml:space="preserve"> </w:t>
      </w:r>
      <w:hyperlink r:id="rId10" w:history="1">
        <w:r w:rsidRPr="00D44C2A">
          <w:rPr>
            <w:rStyle w:val="aff"/>
          </w:rPr>
          <w:t>https://doi.org/10.0000/00000000000000</w:t>
        </w:r>
      </w:hyperlink>
    </w:p>
    <w:p w14:paraId="287283DE" w14:textId="03B077FE" w:rsidR="009E76DA" w:rsidRPr="00D302A2" w:rsidRDefault="009E76DA" w:rsidP="009E76DA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Pr="00DD24D9">
        <w:t xml:space="preserve"> </w:t>
      </w:r>
      <w:hyperlink r:id="rId11" w:history="1">
        <w:r w:rsidRPr="00D44C2A">
          <w:rPr>
            <w:rStyle w:val="aff"/>
          </w:rPr>
          <w:t>https://doi.org/10.0000/00000000000000</w:t>
        </w:r>
      </w:hyperlink>
      <w:r w:rsidR="00D302A2" w:rsidRPr="0083684C">
        <w:rPr>
          <w:rStyle w:val="aff"/>
          <w:u w:val="none"/>
        </w:rPr>
        <w:t xml:space="preserve"> </w:t>
      </w:r>
      <w:r w:rsidR="00D302A2" w:rsidRPr="00D302A2">
        <w:rPr>
          <w:b/>
        </w:rPr>
        <w:t>ИЛИ</w:t>
      </w:r>
      <w:r w:rsidR="00D302A2">
        <w:t xml:space="preserve"> </w:t>
      </w:r>
      <w:r w:rsidR="00D302A2">
        <w:rPr>
          <w:lang w:val="en-GB"/>
        </w:rPr>
        <w:t>E</w:t>
      </w:r>
      <w:r w:rsidR="00D302A2">
        <w:rPr>
          <w:lang w:val="en-US"/>
        </w:rPr>
        <w:t>DN</w:t>
      </w:r>
      <w:r w:rsidR="00D302A2">
        <w:t>: 000000</w:t>
      </w:r>
    </w:p>
    <w:p w14:paraId="4C39969E" w14:textId="0C1A83CD" w:rsidR="009E76DA" w:rsidRPr="00C23C37" w:rsidRDefault="009E76DA" w:rsidP="009E76DA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Pr="00C23C37">
        <w:t xml:space="preserve"> </w:t>
      </w:r>
    </w:p>
    <w:p w14:paraId="5854035D" w14:textId="77777777" w:rsidR="009E76DA" w:rsidRPr="00C23C37" w:rsidRDefault="009E76DA" w:rsidP="009E76DA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 В. 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Pr="00C23C37">
        <w:t xml:space="preserve"> </w:t>
      </w:r>
      <w:r>
        <w:rPr>
          <w:lang w:val="en-US"/>
        </w:rPr>
        <w:t>ELN</w:t>
      </w:r>
      <w:r w:rsidRPr="00C23C37">
        <w:t>: 000000.</w:t>
      </w:r>
    </w:p>
    <w:p w14:paraId="2A11EA11" w14:textId="77777777" w:rsidR="009E76DA" w:rsidRPr="0056121D" w:rsidRDefault="009E76DA" w:rsidP="009E76DA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0C4D5B81" w14:textId="77777777" w:rsidR="009E76DA" w:rsidRPr="005C741A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2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0EBC28BA" w14:textId="77777777" w:rsidR="009E76DA" w:rsidRPr="005C741A" w:rsidRDefault="009E76DA" w:rsidP="009E76DA">
      <w:pPr>
        <w:rPr>
          <w:lang w:val="en-US"/>
        </w:rPr>
      </w:pPr>
    </w:p>
    <w:p w14:paraId="63731846" w14:textId="77777777" w:rsidR="009E76DA" w:rsidRPr="005C741A" w:rsidRDefault="009E76DA" w:rsidP="009E76DA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517711D1" w14:textId="77777777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>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Title of an article </w:t>
      </w:r>
      <w:r w:rsidRPr="00DD24D9">
        <w:rPr>
          <w:b/>
        </w:rPr>
        <w:t>ИЛИ</w:t>
      </w:r>
      <w:r>
        <w:rPr>
          <w:lang w:val="en-US"/>
        </w:rPr>
        <w:t xml:space="preserve"> </w:t>
      </w:r>
      <w:proofErr w:type="spellStart"/>
      <w:r w:rsidRPr="00D33A05">
        <w:rPr>
          <w:lang w:val="en-US"/>
        </w:rPr>
        <w:t>Nazvanie</w:t>
      </w:r>
      <w:proofErr w:type="spellEnd"/>
      <w:r w:rsidRPr="00D33A05">
        <w:rPr>
          <w:lang w:val="en-US"/>
        </w:rPr>
        <w:t xml:space="preserve"> </w:t>
      </w:r>
      <w:proofErr w:type="spellStart"/>
      <w:r w:rsidRPr="00D33A05">
        <w:rPr>
          <w:lang w:val="en-US"/>
        </w:rPr>
        <w:t>stat’i</w:t>
      </w:r>
      <w:proofErr w:type="spellEnd"/>
      <w:r w:rsidRPr="00D33A05">
        <w:rPr>
          <w:lang w:val="en-US"/>
        </w:rPr>
        <w:t xml:space="preserve"> [Title of an article]. </w:t>
      </w:r>
      <w:proofErr w:type="spellStart"/>
      <w:r w:rsidRPr="00536459">
        <w:rPr>
          <w:i/>
          <w:lang w:val="en-US"/>
        </w:rPr>
        <w:t>Nazvanie</w:t>
      </w:r>
      <w:proofErr w:type="spellEnd"/>
      <w:r w:rsidRPr="00536459">
        <w:rPr>
          <w:i/>
          <w:lang w:val="en-US"/>
        </w:rPr>
        <w:t xml:space="preserve"> </w:t>
      </w:r>
      <w:proofErr w:type="spellStart"/>
      <w:r w:rsidRPr="00536459">
        <w:rPr>
          <w:i/>
          <w:lang w:val="en-US"/>
        </w:rPr>
        <w:t>zhurnala</w:t>
      </w:r>
      <w:proofErr w:type="spellEnd"/>
      <w:r w:rsidRPr="00536459">
        <w:rPr>
          <w:i/>
          <w:lang w:val="en-US"/>
        </w:rPr>
        <w:t xml:space="preserve"> </w:t>
      </w:r>
      <w:r w:rsidRPr="00DD24D9">
        <w:rPr>
          <w:b/>
        </w:rPr>
        <w:t>ИЛИ</w:t>
      </w:r>
      <w:r w:rsidRPr="00536459">
        <w:rPr>
          <w:i/>
          <w:lang w:val="en-US"/>
        </w:rPr>
        <w:t xml:space="preserve"> Title of a Journal</w:t>
      </w:r>
      <w:r w:rsidRPr="00536459">
        <w:rPr>
          <w:lang w:val="en-US"/>
        </w:rPr>
        <w:t xml:space="preserve">, vol. 1, no. 1, pp. 20–25. </w:t>
      </w:r>
      <w:hyperlink r:id="rId13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5FF35757" w14:textId="77777777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>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Title of an article </w:t>
      </w:r>
      <w:r w:rsidRPr="00DD24D9">
        <w:rPr>
          <w:b/>
        </w:rPr>
        <w:t>ИЛИ</w:t>
      </w:r>
      <w:r>
        <w:rPr>
          <w:lang w:val="en-US"/>
        </w:rPr>
        <w:t xml:space="preserve"> </w:t>
      </w:r>
      <w:proofErr w:type="spellStart"/>
      <w:r w:rsidRPr="00D33A05">
        <w:rPr>
          <w:lang w:val="en-US"/>
        </w:rPr>
        <w:t>Nazvanie</w:t>
      </w:r>
      <w:proofErr w:type="spellEnd"/>
      <w:r w:rsidRPr="00D33A05">
        <w:rPr>
          <w:lang w:val="en-US"/>
        </w:rPr>
        <w:t xml:space="preserve"> </w:t>
      </w:r>
      <w:proofErr w:type="spellStart"/>
      <w:r w:rsidRPr="00D33A05">
        <w:rPr>
          <w:lang w:val="en-US"/>
        </w:rPr>
        <w:t>stat’i</w:t>
      </w:r>
      <w:proofErr w:type="spellEnd"/>
      <w:r w:rsidRPr="00D33A05">
        <w:rPr>
          <w:lang w:val="en-US"/>
        </w:rPr>
        <w:t xml:space="preserve"> [Title of an article]. </w:t>
      </w:r>
      <w:proofErr w:type="spellStart"/>
      <w:r w:rsidRPr="00D33A05">
        <w:rPr>
          <w:i/>
          <w:lang w:val="en-US"/>
        </w:rPr>
        <w:t>Nazvanie</w:t>
      </w:r>
      <w:proofErr w:type="spellEnd"/>
      <w:r w:rsidRPr="00D33A05">
        <w:rPr>
          <w:i/>
          <w:lang w:val="en-US"/>
        </w:rPr>
        <w:t xml:space="preserve"> </w:t>
      </w:r>
      <w:proofErr w:type="spellStart"/>
      <w:r w:rsidRPr="00D33A05">
        <w:rPr>
          <w:i/>
          <w:lang w:val="en-US"/>
        </w:rPr>
        <w:t>zhurnala</w:t>
      </w:r>
      <w:proofErr w:type="spellEnd"/>
      <w:r w:rsidRPr="00D33A05">
        <w:rPr>
          <w:i/>
          <w:lang w:val="en-US"/>
        </w:rPr>
        <w:t xml:space="preserve"> </w:t>
      </w:r>
      <w:r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4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156A8B56" w14:textId="77777777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 xml:space="preserve">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et al. </w:t>
      </w:r>
      <w:r w:rsidRPr="00536459">
        <w:rPr>
          <w:lang w:val="en-US"/>
        </w:rPr>
        <w:t xml:space="preserve">(2016) </w:t>
      </w:r>
      <w:proofErr w:type="spellStart"/>
      <w:r w:rsidRPr="00536459">
        <w:rPr>
          <w:i/>
          <w:lang w:val="en-US"/>
        </w:rPr>
        <w:t>Nazvanie</w:t>
      </w:r>
      <w:proofErr w:type="spellEnd"/>
      <w:r w:rsidRPr="00536459">
        <w:rPr>
          <w:i/>
          <w:lang w:val="en-US"/>
        </w:rPr>
        <w:t xml:space="preserve"> </w:t>
      </w:r>
      <w:proofErr w:type="spellStart"/>
      <w:r w:rsidRPr="00536459">
        <w:rPr>
          <w:i/>
          <w:lang w:val="en-US"/>
        </w:rPr>
        <w:t>knigi</w:t>
      </w:r>
      <w:proofErr w:type="spellEnd"/>
      <w:r w:rsidRPr="00536459">
        <w:rPr>
          <w:i/>
          <w:lang w:val="en-US"/>
        </w:rPr>
        <w:t xml:space="preserve"> [Title of a</w:t>
      </w:r>
      <w:r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</w:t>
      </w:r>
      <w:proofErr w:type="spellStart"/>
      <w:r w:rsidRPr="00D33A05">
        <w:rPr>
          <w:lang w:val="en-US"/>
        </w:rPr>
        <w:t>Nauka</w:t>
      </w:r>
      <w:proofErr w:type="spellEnd"/>
      <w:r w:rsidRPr="00D33A05">
        <w:rPr>
          <w:lang w:val="en-US"/>
        </w:rPr>
        <w:t xml:space="preserve"> Publ., 300 p. (In Russian)</w:t>
      </w:r>
    </w:p>
    <w:p w14:paraId="337016D8" w14:textId="77777777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 xml:space="preserve">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Pr="003E34AF">
        <w:rPr>
          <w:lang w:val="en-US"/>
        </w:rPr>
        <w:t xml:space="preserve">Title of an article </w:t>
      </w:r>
      <w:r w:rsidRPr="003E34AF">
        <w:rPr>
          <w:b/>
        </w:rPr>
        <w:t>ИЛИ</w:t>
      </w:r>
      <w:r w:rsidRPr="003E34AF">
        <w:rPr>
          <w:lang w:val="en-US"/>
        </w:rPr>
        <w:t xml:space="preserve"> </w:t>
      </w:r>
      <w:proofErr w:type="spellStart"/>
      <w:r w:rsidRPr="003E34AF">
        <w:rPr>
          <w:lang w:val="en-US"/>
        </w:rPr>
        <w:t>Nazvanie</w:t>
      </w:r>
      <w:proofErr w:type="spellEnd"/>
      <w:r w:rsidRPr="003E34AF">
        <w:rPr>
          <w:lang w:val="en-US"/>
        </w:rPr>
        <w:t xml:space="preserve"> </w:t>
      </w:r>
      <w:proofErr w:type="spellStart"/>
      <w:r w:rsidRPr="003E34AF">
        <w:rPr>
          <w:lang w:val="en-US"/>
        </w:rPr>
        <w:t>stat’i</w:t>
      </w:r>
      <w:proofErr w:type="spellEnd"/>
      <w:r w:rsidRPr="003E34AF">
        <w:rPr>
          <w:lang w:val="en-US"/>
        </w:rPr>
        <w:t xml:space="preserve"> [Title of an article]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>In: A. A. Redaktor, B. Redaktor, V. V. Redaktor, G. Redaktor (</w:t>
      </w:r>
      <w:proofErr w:type="spellStart"/>
      <w:r w:rsidRPr="00BB60CD">
        <w:rPr>
          <w:lang w:val="de-DE"/>
        </w:rPr>
        <w:t>eds</w:t>
      </w:r>
      <w:proofErr w:type="spellEnd"/>
      <w:r w:rsidRPr="00BB60CD">
        <w:rPr>
          <w:lang w:val="de-DE"/>
        </w:rPr>
        <w:t xml:space="preserve">.). </w:t>
      </w:r>
      <w:proofErr w:type="spellStart"/>
      <w:r w:rsidRPr="00DD24D9">
        <w:rPr>
          <w:i/>
          <w:lang w:val="en-US"/>
        </w:rPr>
        <w:t>Nazvanie</w:t>
      </w:r>
      <w:proofErr w:type="spellEnd"/>
      <w:r w:rsidRPr="003E34AF">
        <w:rPr>
          <w:i/>
          <w:lang w:val="en-US"/>
        </w:rPr>
        <w:t xml:space="preserve"> </w:t>
      </w:r>
      <w:proofErr w:type="spellStart"/>
      <w:r w:rsidRPr="003E34AF">
        <w:rPr>
          <w:i/>
          <w:lang w:val="en-US"/>
        </w:rPr>
        <w:t>knigi</w:t>
      </w:r>
      <w:proofErr w:type="spellEnd"/>
      <w:r>
        <w:rPr>
          <w:i/>
          <w:lang w:val="en-US"/>
        </w:rPr>
        <w:t xml:space="preserve"> [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2017)].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6E292393" w14:textId="77777777" w:rsidR="009E76DA" w:rsidRPr="00536459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lastRenderedPageBreak/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5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3B46A6B4" w14:textId="77777777" w:rsidR="009E76DA" w:rsidRPr="00536459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proofErr w:type="spellStart"/>
      <w:r w:rsidRPr="00536459">
        <w:rPr>
          <w:i/>
          <w:lang w:val="en-US"/>
        </w:rPr>
        <w:t>Nazvanie</w:t>
      </w:r>
      <w:proofErr w:type="spellEnd"/>
      <w:r w:rsidRPr="00536459">
        <w:rPr>
          <w:i/>
          <w:lang w:val="en-US"/>
        </w:rPr>
        <w:t xml:space="preserve"> </w:t>
      </w:r>
      <w:proofErr w:type="spellStart"/>
      <w:r w:rsidRPr="00536459">
        <w:rPr>
          <w:i/>
          <w:lang w:val="en-US"/>
        </w:rPr>
        <w:t>sbornika</w:t>
      </w:r>
      <w:proofErr w:type="spellEnd"/>
      <w:r w:rsidRPr="00536459">
        <w:rPr>
          <w:i/>
          <w:lang w:val="en-US"/>
        </w:rPr>
        <w:t xml:space="preserve"> [Title of collection].</w:t>
      </w:r>
      <w:r w:rsidRPr="00536459">
        <w:rPr>
          <w:lang w:val="en-US"/>
        </w:rPr>
        <w:t xml:space="preserve"> Saint Petersburg: </w:t>
      </w:r>
      <w:proofErr w:type="spellStart"/>
      <w:r w:rsidRPr="00536459">
        <w:rPr>
          <w:lang w:val="en-US"/>
        </w:rPr>
        <w:t>Herzen</w:t>
      </w:r>
      <w:proofErr w:type="spellEnd"/>
      <w:r w:rsidRPr="00536459">
        <w:rPr>
          <w:lang w:val="en-US"/>
        </w:rPr>
        <w:t xml:space="preserve"> State Pedagogical University Publ., 300 p. (In Russian)</w:t>
      </w:r>
    </w:p>
    <w:p w14:paraId="20761B3D" w14:textId="77777777" w:rsidR="009E76DA" w:rsidRPr="001D19A1" w:rsidRDefault="009E76DA" w:rsidP="009E76DA">
      <w:pPr>
        <w:rPr>
          <w:rFonts w:eastAsia="MinionPro-Regular" w:cs="Times New Roman"/>
          <w:sz w:val="24"/>
          <w:szCs w:val="24"/>
          <w:lang w:val="en-US"/>
        </w:rPr>
      </w:pPr>
    </w:p>
    <w:p w14:paraId="6DFFB073" w14:textId="77777777" w:rsidR="009E76DA" w:rsidRPr="001D19A1" w:rsidRDefault="009E76DA" w:rsidP="009E76DA">
      <w:pPr>
        <w:rPr>
          <w:rFonts w:eastAsia="MinionPro-Regular" w:cs="Times New Roman"/>
          <w:sz w:val="24"/>
          <w:szCs w:val="24"/>
          <w:lang w:val="en-US"/>
        </w:rPr>
      </w:pPr>
    </w:p>
    <w:p w14:paraId="05211BF3" w14:textId="77777777" w:rsidR="009E76DA" w:rsidRPr="002678B1" w:rsidRDefault="009E76DA" w:rsidP="009E76DA">
      <w:pPr>
        <w:pStyle w:val="af7"/>
        <w:rPr>
          <w:lang w:val="en-US"/>
        </w:rPr>
      </w:pPr>
      <w:proofErr w:type="spellStart"/>
      <w:r w:rsidRPr="000A2999">
        <w:t>Табл</w:t>
      </w:r>
      <w:proofErr w:type="spellEnd"/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9E76DA" w:rsidRPr="00B7000B" w14:paraId="26D37ADB" w14:textId="77777777" w:rsidTr="00DD24D9">
        <w:tc>
          <w:tcPr>
            <w:tcW w:w="3190" w:type="dxa"/>
          </w:tcPr>
          <w:p w14:paraId="6239E99B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62C3BF37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0A8B8E01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9E76DA" w:rsidRPr="00B7000B" w14:paraId="41ADC978" w14:textId="77777777" w:rsidTr="00DD24D9">
        <w:tc>
          <w:tcPr>
            <w:tcW w:w="3190" w:type="dxa"/>
          </w:tcPr>
          <w:p w14:paraId="1A1CE9C5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6240E59C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6EB5709A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4316CE72" w14:textId="77777777" w:rsidR="009E76DA" w:rsidRPr="00B7000B" w:rsidRDefault="009E76DA" w:rsidP="009E76DA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5CFABAB0" w14:textId="77777777" w:rsidR="009E76DA" w:rsidRPr="00B7000B" w:rsidRDefault="009E76DA" w:rsidP="009E76DA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9E76DA" w:rsidRPr="00B7000B" w14:paraId="2875E0BD" w14:textId="77777777" w:rsidTr="00DD24D9">
        <w:tc>
          <w:tcPr>
            <w:tcW w:w="3190" w:type="dxa"/>
          </w:tcPr>
          <w:p w14:paraId="19D8D286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2E111754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60B8B147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9E76DA" w:rsidRPr="003E34AF" w14:paraId="059E18E3" w14:textId="77777777" w:rsidTr="00DD24D9">
        <w:tc>
          <w:tcPr>
            <w:tcW w:w="3190" w:type="dxa"/>
          </w:tcPr>
          <w:p w14:paraId="4D3B745F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7CEC45D0" w14:textId="77777777" w:rsidR="009E76DA" w:rsidRPr="00DD24D9" w:rsidRDefault="009E76DA" w:rsidP="00DD2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3191" w:type="dxa"/>
          </w:tcPr>
          <w:p w14:paraId="0F3F2C95" w14:textId="77777777" w:rsidR="009E76DA" w:rsidRPr="00DD24D9" w:rsidRDefault="009E76DA" w:rsidP="00DD24D9">
            <w:pPr>
              <w:rPr>
                <w:sz w:val="24"/>
                <w:szCs w:val="24"/>
              </w:rPr>
            </w:pPr>
            <w:r w:rsidRPr="00DD24D9">
              <w:rPr>
                <w:sz w:val="24"/>
                <w:szCs w:val="24"/>
                <w:lang w:val="en-US"/>
              </w:rPr>
              <w:t>2.</w:t>
            </w:r>
            <w:r w:rsidRPr="003E34AF">
              <w:rPr>
                <w:sz w:val="24"/>
                <w:szCs w:val="24"/>
                <w:lang w:val="en-US"/>
              </w:rPr>
              <w:t>00</w:t>
            </w:r>
          </w:p>
        </w:tc>
      </w:tr>
    </w:tbl>
    <w:p w14:paraId="1D2D7E41" w14:textId="77777777" w:rsidR="009E76DA" w:rsidRPr="00B7000B" w:rsidRDefault="009E76DA" w:rsidP="009E76DA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75514985" w14:textId="77777777" w:rsidR="00B7000B" w:rsidRPr="00B7000B" w:rsidRDefault="00B7000B" w:rsidP="00B7000B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4A7E5F36" w14:textId="77777777" w:rsidR="00B7000B" w:rsidRPr="002678B1" w:rsidRDefault="00B7000B" w:rsidP="00B7000B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14:paraId="6D178A08" w14:textId="77777777" w:rsidR="00B7000B" w:rsidRPr="002678B1" w:rsidRDefault="00B7000B" w:rsidP="00B7000B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14:paraId="3B1758EE" w14:textId="77777777" w:rsidR="00F95A8E" w:rsidRPr="00A070A8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sectPr w:rsidR="00F95A8E" w:rsidRPr="00A070A8" w:rsidSect="0047740A">
      <w:footerReference w:type="default" r:id="rId16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E8ED8B" w16cid:durableId="28B1DC22"/>
  <w16cid:commentId w16cid:paraId="33EDEA67" w16cid:durableId="28B1DC23"/>
  <w16cid:commentId w16cid:paraId="49464364" w16cid:durableId="28B1DC24"/>
  <w16cid:commentId w16cid:paraId="2794223B" w16cid:durableId="28B1DC25"/>
  <w16cid:commentId w16cid:paraId="51279DD6" w16cid:durableId="28B1DBD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839E3" w14:textId="77777777" w:rsidR="00A00B95" w:rsidRDefault="00A00B95" w:rsidP="00837A3C">
      <w:r>
        <w:separator/>
      </w:r>
    </w:p>
  </w:endnote>
  <w:endnote w:type="continuationSeparator" w:id="0">
    <w:p w14:paraId="465402EE" w14:textId="77777777" w:rsidR="00A00B95" w:rsidRDefault="00A00B95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77406533"/>
      <w:docPartObj>
        <w:docPartGallery w:val="Page Numbers (Bottom of Page)"/>
        <w:docPartUnique/>
      </w:docPartObj>
    </w:sdtPr>
    <w:sdtEndPr/>
    <w:sdtContent>
      <w:p w14:paraId="3EED1AC4" w14:textId="1D88631D" w:rsidR="009E76DA" w:rsidRPr="0047740A" w:rsidRDefault="009E76D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6452BE">
          <w:rPr>
            <w:noProof/>
            <w:sz w:val="20"/>
            <w:szCs w:val="20"/>
          </w:rPr>
          <w:t>1</w:t>
        </w:r>
        <w:r w:rsidRPr="0047740A">
          <w:rPr>
            <w:sz w:val="20"/>
            <w:szCs w:val="20"/>
          </w:rPr>
          <w:fldChar w:fldCharType="end"/>
        </w:r>
      </w:p>
    </w:sdtContent>
  </w:sdt>
  <w:p w14:paraId="2928A98C" w14:textId="77777777" w:rsidR="009E76DA" w:rsidRPr="0047740A" w:rsidRDefault="009E76DA">
    <w:pPr>
      <w:pStyle w:val="afb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63BEB1B2" w14:textId="47B0C0BD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6452BE">
          <w:rPr>
            <w:noProof/>
            <w:sz w:val="20"/>
            <w:szCs w:val="20"/>
          </w:rPr>
          <w:t>5</w:t>
        </w:r>
        <w:r w:rsidRPr="0047740A">
          <w:rPr>
            <w:sz w:val="20"/>
            <w:szCs w:val="20"/>
          </w:rPr>
          <w:fldChar w:fldCharType="end"/>
        </w:r>
      </w:p>
    </w:sdtContent>
  </w:sdt>
  <w:p w14:paraId="25B3E6C3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E7688" w14:textId="77777777" w:rsidR="00A00B95" w:rsidRDefault="00A00B95" w:rsidP="00837A3C">
      <w:r>
        <w:separator/>
      </w:r>
    </w:p>
  </w:footnote>
  <w:footnote w:type="continuationSeparator" w:id="0">
    <w:p w14:paraId="004D110A" w14:textId="77777777" w:rsidR="00A00B95" w:rsidRDefault="00A00B95" w:rsidP="00837A3C">
      <w:r>
        <w:continuationSeparator/>
      </w:r>
    </w:p>
  </w:footnote>
  <w:footnote w:id="1">
    <w:p w14:paraId="3EDCA93B" w14:textId="77777777" w:rsidR="003E0539" w:rsidRDefault="003E0539" w:rsidP="003E0539">
      <w:pPr>
        <w:pStyle w:val="a7"/>
      </w:pPr>
      <w:r w:rsidRPr="00E93DFB">
        <w:rPr>
          <w:rStyle w:val="a9"/>
        </w:rPr>
        <w:footnoteRef/>
      </w:r>
      <w:r w:rsidRPr="00E93DFB"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A1AE03C8"/>
    <w:lvl w:ilvl="0" w:tplc="6BC60446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DA"/>
    <w:rsid w:val="00037DCA"/>
    <w:rsid w:val="00044495"/>
    <w:rsid w:val="000A2999"/>
    <w:rsid w:val="00100A32"/>
    <w:rsid w:val="001544DD"/>
    <w:rsid w:val="00167B86"/>
    <w:rsid w:val="001902E9"/>
    <w:rsid w:val="00191916"/>
    <w:rsid w:val="001A6C93"/>
    <w:rsid w:val="001D13A5"/>
    <w:rsid w:val="001F0E68"/>
    <w:rsid w:val="00280823"/>
    <w:rsid w:val="002A1F2C"/>
    <w:rsid w:val="003331D6"/>
    <w:rsid w:val="00334C6E"/>
    <w:rsid w:val="00336242"/>
    <w:rsid w:val="0035534D"/>
    <w:rsid w:val="003D7F8A"/>
    <w:rsid w:val="003E0539"/>
    <w:rsid w:val="003E3804"/>
    <w:rsid w:val="004541F5"/>
    <w:rsid w:val="00454415"/>
    <w:rsid w:val="00455E5C"/>
    <w:rsid w:val="0047740A"/>
    <w:rsid w:val="004A2151"/>
    <w:rsid w:val="004E2056"/>
    <w:rsid w:val="004E2FA3"/>
    <w:rsid w:val="00505A79"/>
    <w:rsid w:val="0056121D"/>
    <w:rsid w:val="005679F2"/>
    <w:rsid w:val="0057755E"/>
    <w:rsid w:val="0059725F"/>
    <w:rsid w:val="005C741A"/>
    <w:rsid w:val="006452BE"/>
    <w:rsid w:val="00663430"/>
    <w:rsid w:val="00667085"/>
    <w:rsid w:val="006906FF"/>
    <w:rsid w:val="006A5525"/>
    <w:rsid w:val="006F5EB7"/>
    <w:rsid w:val="0076135E"/>
    <w:rsid w:val="00793AC1"/>
    <w:rsid w:val="007F0A0B"/>
    <w:rsid w:val="0083684C"/>
    <w:rsid w:val="00837A3C"/>
    <w:rsid w:val="008A3E11"/>
    <w:rsid w:val="008F48F0"/>
    <w:rsid w:val="00925659"/>
    <w:rsid w:val="00961DED"/>
    <w:rsid w:val="009742F9"/>
    <w:rsid w:val="00975980"/>
    <w:rsid w:val="009E76DA"/>
    <w:rsid w:val="00A00B95"/>
    <w:rsid w:val="00A070A8"/>
    <w:rsid w:val="00A126BC"/>
    <w:rsid w:val="00A80776"/>
    <w:rsid w:val="00AA5F59"/>
    <w:rsid w:val="00AB2B1B"/>
    <w:rsid w:val="00B357D5"/>
    <w:rsid w:val="00B7000B"/>
    <w:rsid w:val="00C07171"/>
    <w:rsid w:val="00C23C37"/>
    <w:rsid w:val="00C3007E"/>
    <w:rsid w:val="00C3588B"/>
    <w:rsid w:val="00C37779"/>
    <w:rsid w:val="00C52658"/>
    <w:rsid w:val="00C77314"/>
    <w:rsid w:val="00D16F3E"/>
    <w:rsid w:val="00D302A2"/>
    <w:rsid w:val="00D33A05"/>
    <w:rsid w:val="00D758EB"/>
    <w:rsid w:val="00DB5DEF"/>
    <w:rsid w:val="00DB7BF6"/>
    <w:rsid w:val="00DD58DE"/>
    <w:rsid w:val="00E10ADD"/>
    <w:rsid w:val="00E46A46"/>
    <w:rsid w:val="00E46B20"/>
    <w:rsid w:val="00E93DFB"/>
    <w:rsid w:val="00EA4C7A"/>
    <w:rsid w:val="00EC6856"/>
    <w:rsid w:val="00EF006E"/>
    <w:rsid w:val="00F35798"/>
    <w:rsid w:val="00F42D95"/>
    <w:rsid w:val="00F91F42"/>
    <w:rsid w:val="00F95A8E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6024"/>
  <w15:docId w15:val="{6B39C853-5DC5-412C-A6C2-8254B855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8F48F0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8F48F0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FF3F96"/>
    <w:rPr>
      <w:color w:val="0000FF" w:themeColor="hyperlink"/>
      <w:u w:val="single"/>
    </w:rPr>
  </w:style>
  <w:style w:type="character" w:styleId="aff0">
    <w:name w:val="FollowedHyperlink"/>
    <w:basedOn w:val="a1"/>
    <w:uiPriority w:val="99"/>
    <w:semiHidden/>
    <w:unhideWhenUsed/>
    <w:rsid w:val="005C741A"/>
    <w:rPr>
      <w:color w:val="800080" w:themeColor="followedHyperlink"/>
      <w:u w:val="single"/>
    </w:rPr>
  </w:style>
  <w:style w:type="character" w:styleId="aff1">
    <w:name w:val="annotation reference"/>
    <w:basedOn w:val="a1"/>
    <w:uiPriority w:val="99"/>
    <w:semiHidden/>
    <w:unhideWhenUsed/>
    <w:rsid w:val="0056121D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56121D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56121D"/>
    <w:rPr>
      <w:rFonts w:ascii="Times New Roman" w:hAnsi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6121D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6121D"/>
    <w:rPr>
      <w:rFonts w:ascii="Times New Roman" w:hAnsi="Times New Roman"/>
      <w:b/>
      <w:bCs/>
      <w:sz w:val="20"/>
      <w:szCs w:val="20"/>
    </w:rPr>
  </w:style>
  <w:style w:type="paragraph" w:styleId="aff6">
    <w:name w:val="Balloon Text"/>
    <w:basedOn w:val="a0"/>
    <w:link w:val="aff7"/>
    <w:uiPriority w:val="99"/>
    <w:semiHidden/>
    <w:unhideWhenUsed/>
    <w:rsid w:val="0056121D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1"/>
    <w:link w:val="aff6"/>
    <w:uiPriority w:val="99"/>
    <w:semiHidden/>
    <w:rsid w:val="00561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nedu.ru/index.php/main/about/submissions" TargetMode="External"/><Relationship Id="rId13" Type="http://schemas.openxmlformats.org/officeDocument/2006/relationships/hyperlink" Target="https://doi.org/10.0000/00000000000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journal/acta-psychologic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acta-psychologica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mik\Desktop\&#1064;&#1072;&#1073;&#1083;&#1086;&#1085;%20&#1086;&#1092;&#1086;&#1088;&#1084;&#1083;&#1077;&#1085;&#1080;&#1103;%20&#1089;&#1090;&#1072;&#1090;&#1100;&#1080;_&#1055;&#1074;&#1054;-&#1053;&#1048;&#1085;&#1089;&#1090;-OT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3936-B1EB-463E-B506-63BF0604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оформления статьи_ПвО-НИнст-OTH</Template>
  <TotalTime>17</TotalTime>
  <Pages>5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17</cp:revision>
  <dcterms:created xsi:type="dcterms:W3CDTF">2023-08-31T07:45:00Z</dcterms:created>
  <dcterms:modified xsi:type="dcterms:W3CDTF">2023-12-21T13:45:00Z</dcterms:modified>
</cp:coreProperties>
</file>